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2EA" w:rsidRPr="008A5455" w:rsidRDefault="00A96F8B" w:rsidP="002F47E4">
      <w:pPr>
        <w:tabs>
          <w:tab w:val="left" w:pos="5910"/>
        </w:tabs>
        <w:rPr>
          <w:rFonts w:cs="B Nazanin"/>
          <w:b/>
          <w:bCs/>
          <w:sz w:val="20"/>
          <w:szCs w:val="20"/>
          <w:lang w:bidi="fa-IR"/>
        </w:rPr>
      </w:pPr>
      <w:r w:rsidRPr="008A5455">
        <w:rPr>
          <w:rFonts w:cs="B Nazanin"/>
          <w:noProof/>
          <w:lang w:bidi="fa-I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59DC100" wp14:editId="40021D0E">
                <wp:simplePos x="0" y="0"/>
                <wp:positionH relativeFrom="column">
                  <wp:posOffset>2035175</wp:posOffset>
                </wp:positionH>
                <wp:positionV relativeFrom="paragraph">
                  <wp:posOffset>-464185</wp:posOffset>
                </wp:positionV>
                <wp:extent cx="3038475" cy="14097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E32EA" w:rsidRPr="002F47E4" w:rsidRDefault="00FE32EA" w:rsidP="00335C7D">
                            <w:pPr>
                              <w:bidi w:val="0"/>
                              <w:jc w:val="center"/>
                              <w:rPr>
                                <w:rFonts w:ascii="IranNastaliq" w:hAnsi="IranNastaliq" w:cs="IranNastaliq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2F47E4">
                              <w:rPr>
                                <w:rFonts w:ascii="IranNastaliq" w:hAnsi="IranNastaliq" w:cs="IranNastaliq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باسمه تعالی</w:t>
                            </w:r>
                          </w:p>
                          <w:p w:rsidR="00621C2C" w:rsidRDefault="00BC4460" w:rsidP="00335C7D">
                            <w:pPr>
                              <w:bidi w:val="0"/>
                              <w:jc w:val="center"/>
                              <w:rPr>
                                <w:rFonts w:ascii="IranNastaliq" w:hAnsi="IranNastaliq" w:cs="B Titr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8A5455">
                              <w:rPr>
                                <w:rFonts w:ascii="IranNastaliq" w:hAnsi="IranNastaliq"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کاربرگ مشخصات پذیرفته شدگان</w:t>
                            </w:r>
                          </w:p>
                          <w:p w:rsidR="00B26407" w:rsidRDefault="00BC4460" w:rsidP="00B26407">
                            <w:pPr>
                              <w:bidi w:val="0"/>
                              <w:jc w:val="center"/>
                              <w:rPr>
                                <w:rFonts w:ascii="IranNastaliq" w:hAnsi="IranNastaliq" w:cs="B Titr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8A5455">
                              <w:rPr>
                                <w:rFonts w:ascii="IranNastaliq" w:hAnsi="IranNastaliq"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سال تحصیلی </w:t>
                            </w:r>
                            <w:r w:rsidR="005D2D15" w:rsidRPr="005D2D15">
                              <w:rPr>
                                <w:rFonts w:ascii="IranNastaliq" w:hAnsi="IranNastaliq"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140</w:t>
                            </w:r>
                            <w:r w:rsidR="00B26407">
                              <w:rPr>
                                <w:rFonts w:ascii="IranNastaliq" w:hAnsi="IranNastaliq"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5</w:t>
                            </w:r>
                          </w:p>
                          <w:p w:rsidR="008A5455" w:rsidRPr="008A5455" w:rsidRDefault="00BC4460" w:rsidP="00B26407">
                            <w:pPr>
                              <w:bidi w:val="0"/>
                              <w:jc w:val="center"/>
                              <w:rPr>
                                <w:rFonts w:ascii="IranNastaliq" w:hAnsi="IranNastaliq" w:cs="B Titr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bookmarkStart w:id="0" w:name="_GoBack"/>
                            <w:bookmarkEnd w:id="0"/>
                            <w:r w:rsidRPr="008A5455">
                              <w:rPr>
                                <w:rFonts w:ascii="IranNastaliq" w:hAnsi="IranNastaliq"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</w:t>
                            </w:r>
                          </w:p>
                          <w:p w:rsidR="008A5455" w:rsidRDefault="008A5455" w:rsidP="00335C7D">
                            <w:pPr>
                              <w:bidi w:val="0"/>
                              <w:jc w:val="center"/>
                              <w:rPr>
                                <w:rFonts w:ascii="IranNastaliq" w:hAnsi="IranNastaliq" w:cs="B Titr"/>
                                <w:sz w:val="34"/>
                                <w:szCs w:val="34"/>
                                <w:rtl/>
                                <w:lang w:bidi="fa-IR"/>
                              </w:rPr>
                            </w:pPr>
                          </w:p>
                          <w:p w:rsidR="00AA62C0" w:rsidRPr="002F47E4" w:rsidRDefault="00BC4460" w:rsidP="00335C7D">
                            <w:pPr>
                              <w:bidi w:val="0"/>
                              <w:jc w:val="center"/>
                              <w:rPr>
                                <w:rFonts w:ascii="IranNastaliq" w:hAnsi="IranNastaliq" w:cs="B Lotus"/>
                                <w:sz w:val="18"/>
                                <w:szCs w:val="18"/>
                                <w:lang w:bidi="fa-IR"/>
                              </w:rPr>
                            </w:pPr>
                            <w:r>
                              <w:rPr>
                                <w:rFonts w:ascii="IranNastaliq" w:hAnsi="IranNastaliq" w:cs="B Titr" w:hint="cs"/>
                                <w:sz w:val="34"/>
                                <w:szCs w:val="3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FE32EA" w:rsidRPr="008E7596" w:rsidRDefault="00FE32EA" w:rsidP="00335C7D">
                            <w:pPr>
                              <w:bidi w:val="0"/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9DC10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60.25pt;margin-top:-36.55pt;width:239.25pt;height:11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" filled="f" stroked="f">
                <v:textbox>
                  <w:txbxContent>
                    <w:p w:rsidR="00FE32EA" w:rsidRPr="002F47E4" w:rsidRDefault="00FE32EA" w:rsidP="00335C7D">
                      <w:pPr>
                        <w:bidi w:val="0"/>
                        <w:jc w:val="center"/>
                        <w:rPr>
                          <w:rFonts w:ascii="IranNastaliq" w:hAnsi="IranNastaliq" w:cs="IranNastaliq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2F47E4">
                        <w:rPr>
                          <w:rFonts w:ascii="IranNastaliq" w:hAnsi="IranNastaliq" w:cs="IranNastaliq"/>
                          <w:sz w:val="20"/>
                          <w:szCs w:val="20"/>
                          <w:rtl/>
                          <w:lang w:bidi="fa-IR"/>
                        </w:rPr>
                        <w:t>باسمه تعالی</w:t>
                      </w:r>
                    </w:p>
                    <w:p w:rsidR="00621C2C" w:rsidRDefault="00BC4460" w:rsidP="00335C7D">
                      <w:pPr>
                        <w:bidi w:val="0"/>
                        <w:jc w:val="center"/>
                        <w:rPr>
                          <w:rFonts w:ascii="IranNastaliq" w:hAnsi="IranNastaliq" w:cs="B Titr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8A5455">
                        <w:rPr>
                          <w:rFonts w:ascii="IranNastaliq" w:hAnsi="IranNastaliq" w:cs="B Titr" w:hint="cs"/>
                          <w:sz w:val="28"/>
                          <w:szCs w:val="28"/>
                          <w:rtl/>
                          <w:lang w:bidi="fa-IR"/>
                        </w:rPr>
                        <w:t>کاربرگ مشخصات پذیرفته شدگان</w:t>
                      </w:r>
                    </w:p>
                    <w:p w:rsidR="00B26407" w:rsidRDefault="00BC4460" w:rsidP="00B26407">
                      <w:pPr>
                        <w:bidi w:val="0"/>
                        <w:jc w:val="center"/>
                        <w:rPr>
                          <w:rFonts w:ascii="IranNastaliq" w:hAnsi="IranNastaliq" w:cs="B Titr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8A5455">
                        <w:rPr>
                          <w:rFonts w:ascii="IranNastaliq" w:hAnsi="IranNastaliq" w:cs="B Titr" w:hint="cs"/>
                          <w:sz w:val="28"/>
                          <w:szCs w:val="28"/>
                          <w:rtl/>
                          <w:lang w:bidi="fa-IR"/>
                        </w:rPr>
                        <w:t xml:space="preserve"> سال تحصیلی </w:t>
                      </w:r>
                      <w:r w:rsidR="005D2D15" w:rsidRPr="005D2D15">
                        <w:rPr>
                          <w:rFonts w:ascii="IranNastaliq" w:hAnsi="IranNastaliq" w:cs="B Titr" w:hint="cs"/>
                          <w:sz w:val="28"/>
                          <w:szCs w:val="28"/>
                          <w:rtl/>
                          <w:lang w:bidi="fa-IR"/>
                        </w:rPr>
                        <w:t>140</w:t>
                      </w:r>
                      <w:r w:rsidR="00B26407">
                        <w:rPr>
                          <w:rFonts w:ascii="IranNastaliq" w:hAnsi="IranNastaliq" w:cs="B Titr" w:hint="cs"/>
                          <w:sz w:val="28"/>
                          <w:szCs w:val="28"/>
                          <w:rtl/>
                          <w:lang w:bidi="fa-IR"/>
                        </w:rPr>
                        <w:t>5</w:t>
                      </w:r>
                    </w:p>
                    <w:p w:rsidR="008A5455" w:rsidRPr="008A5455" w:rsidRDefault="00BC4460" w:rsidP="00B26407">
                      <w:pPr>
                        <w:bidi w:val="0"/>
                        <w:jc w:val="center"/>
                        <w:rPr>
                          <w:rFonts w:ascii="IranNastaliq" w:hAnsi="IranNastaliq" w:cs="B Titr"/>
                          <w:sz w:val="28"/>
                          <w:szCs w:val="28"/>
                          <w:rtl/>
                          <w:lang w:bidi="fa-IR"/>
                        </w:rPr>
                      </w:pPr>
                      <w:bookmarkStart w:id="1" w:name="_GoBack"/>
                      <w:bookmarkEnd w:id="1"/>
                      <w:r w:rsidRPr="008A5455">
                        <w:rPr>
                          <w:rFonts w:ascii="IranNastaliq" w:hAnsi="IranNastaliq" w:cs="B Titr" w:hint="cs"/>
                          <w:sz w:val="28"/>
                          <w:szCs w:val="28"/>
                          <w:rtl/>
                          <w:lang w:bidi="fa-IR"/>
                        </w:rPr>
                        <w:t xml:space="preserve">  </w:t>
                      </w:r>
                    </w:p>
                    <w:p w:rsidR="008A5455" w:rsidRDefault="008A5455" w:rsidP="00335C7D">
                      <w:pPr>
                        <w:bidi w:val="0"/>
                        <w:jc w:val="center"/>
                        <w:rPr>
                          <w:rFonts w:ascii="IranNastaliq" w:hAnsi="IranNastaliq" w:cs="B Titr"/>
                          <w:sz w:val="34"/>
                          <w:szCs w:val="34"/>
                          <w:rtl/>
                          <w:lang w:bidi="fa-IR"/>
                        </w:rPr>
                      </w:pPr>
                    </w:p>
                    <w:p w:rsidR="00AA62C0" w:rsidRPr="002F47E4" w:rsidRDefault="00BC4460" w:rsidP="00335C7D">
                      <w:pPr>
                        <w:bidi w:val="0"/>
                        <w:jc w:val="center"/>
                        <w:rPr>
                          <w:rFonts w:ascii="IranNastaliq" w:hAnsi="IranNastaliq" w:cs="B Lotus"/>
                          <w:sz w:val="18"/>
                          <w:szCs w:val="18"/>
                          <w:lang w:bidi="fa-IR"/>
                        </w:rPr>
                      </w:pPr>
                      <w:r>
                        <w:rPr>
                          <w:rFonts w:ascii="IranNastaliq" w:hAnsi="IranNastaliq" w:cs="B Titr" w:hint="cs"/>
                          <w:sz w:val="34"/>
                          <w:szCs w:val="34"/>
                          <w:rtl/>
                          <w:lang w:bidi="fa-IR"/>
                        </w:rPr>
                        <w:t xml:space="preserve"> </w:t>
                      </w:r>
                    </w:p>
                    <w:p w:rsidR="00FE32EA" w:rsidRPr="008E7596" w:rsidRDefault="00FE32EA" w:rsidP="00335C7D">
                      <w:pPr>
                        <w:bidi w:val="0"/>
                        <w:jc w:val="center"/>
                        <w:rPr>
                          <w:rFonts w:cs="B Titr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942BA" w:rsidRPr="008A5455">
        <w:rPr>
          <w:rFonts w:cs="B Nazanin"/>
          <w:noProof/>
          <w:lang w:bidi="fa-I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7386E38" wp14:editId="2AE93D40">
                <wp:simplePos x="0" y="0"/>
                <wp:positionH relativeFrom="column">
                  <wp:posOffset>5734050</wp:posOffset>
                </wp:positionH>
                <wp:positionV relativeFrom="page">
                  <wp:posOffset>183515</wp:posOffset>
                </wp:positionV>
                <wp:extent cx="1370330" cy="1337945"/>
                <wp:effectExtent l="0" t="0" r="0" b="0"/>
                <wp:wrapThrough wrapText="bothSides">
                  <wp:wrapPolygon edited="0">
                    <wp:start x="901" y="0"/>
                    <wp:lineTo x="901" y="21221"/>
                    <wp:lineTo x="20419" y="21221"/>
                    <wp:lineTo x="20419" y="0"/>
                    <wp:lineTo x="901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1337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47E4" w:rsidRDefault="003720D2" w:rsidP="002F47E4">
                            <w:r>
                              <w:rPr>
                                <w:noProof/>
                                <w:rtl/>
                                <w:lang w:bidi="fa-IR"/>
                              </w:rPr>
                              <w:drawing>
                                <wp:inline distT="0" distB="0" distL="0" distR="0" wp14:anchorId="7167EFFB" wp14:editId="3B6E71A9">
                                  <wp:extent cx="1181100" cy="1181100"/>
                                  <wp:effectExtent l="0" t="0" r="0" b="0"/>
                                  <wp:docPr id="3" name="Picture 3" descr="C:\Users\ALADDIN\Desktop\10156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LADDIN\Desktop\10156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8560" cy="1178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shape w14:anchorId="57386E38" id="Text Box 2" o:spid="_x0000_s1027" type="#_x0000_t202" style="position:absolute;left:0;text-align:left;margin-left:451.5pt;margin-top:14.45pt;width:107.9pt;height:105.3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" filled="f" stroked="f">
                <v:textbox>
                  <w:txbxContent>
                    <w:p w:rsidR="002F47E4" w:rsidRDefault="003720D2" w:rsidP="002F47E4">
                      <w:r>
                        <w:rPr>
                          <w:noProof/>
                          <w:rtl/>
                          <w:lang w:bidi="fa-IR"/>
                        </w:rPr>
                        <w:drawing>
                          <wp:inline distT="0" distB="0" distL="0" distR="0" wp14:anchorId="7167EFFB" wp14:editId="3B6E71A9">
                            <wp:extent cx="1181100" cy="1181100"/>
                            <wp:effectExtent l="0" t="0" r="0" b="0"/>
                            <wp:docPr id="3" name="Picture 3" descr="C:\Users\ALADDIN\Desktop\10156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LADDIN\Desktop\10156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8560" cy="1178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</w:p>
    <w:p w:rsidR="00FE32EA" w:rsidRPr="008A5455" w:rsidRDefault="00FE32EA" w:rsidP="00FE32EA">
      <w:pPr>
        <w:rPr>
          <w:rFonts w:cs="B Nazanin"/>
          <w:b/>
          <w:bCs/>
          <w:sz w:val="6"/>
          <w:szCs w:val="8"/>
          <w:lang w:bidi="fa-IR"/>
        </w:rPr>
      </w:pPr>
    </w:p>
    <w:p w:rsidR="002F47E4" w:rsidRPr="008A5455" w:rsidRDefault="002F47E4" w:rsidP="00FE32EA">
      <w:pPr>
        <w:rPr>
          <w:rFonts w:cs="B Nazanin"/>
          <w:sz w:val="20"/>
          <w:szCs w:val="20"/>
          <w:rtl/>
          <w:lang w:bidi="fa-IR"/>
        </w:rPr>
      </w:pPr>
    </w:p>
    <w:p w:rsidR="002F47E4" w:rsidRPr="008A5455" w:rsidRDefault="002F47E4" w:rsidP="00FE32EA">
      <w:pPr>
        <w:rPr>
          <w:rFonts w:cs="B Nazanin"/>
          <w:sz w:val="20"/>
          <w:szCs w:val="20"/>
          <w:rtl/>
          <w:lang w:bidi="fa-IR"/>
        </w:rPr>
      </w:pPr>
    </w:p>
    <w:p w:rsidR="00FE32EA" w:rsidRPr="008A5455" w:rsidRDefault="001D25DF" w:rsidP="002F47E4">
      <w:pPr>
        <w:rPr>
          <w:rFonts w:cs="B Nazanin"/>
          <w:b/>
          <w:bCs/>
          <w:sz w:val="20"/>
          <w:szCs w:val="20"/>
          <w:rtl/>
          <w:lang w:bidi="fa-IR"/>
        </w:rPr>
      </w:pPr>
      <w:r w:rsidRPr="008A5455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</w:t>
      </w:r>
      <w:r w:rsidR="009B27AC" w:rsidRPr="008A5455">
        <w:rPr>
          <w:rFonts w:cs="B Nazanin" w:hint="cs"/>
          <w:b/>
          <w:bCs/>
          <w:sz w:val="20"/>
          <w:szCs w:val="20"/>
          <w:rtl/>
          <w:lang w:bidi="fa-IR"/>
        </w:rPr>
        <w:t>شما دانشجویان افسران</w:t>
      </w:r>
      <w:r w:rsidR="005F180A" w:rsidRPr="008A5455">
        <w:rPr>
          <w:rFonts w:cs="B Nazanin" w:hint="cs"/>
          <w:b/>
          <w:bCs/>
          <w:sz w:val="20"/>
          <w:szCs w:val="20"/>
          <w:rtl/>
          <w:lang w:bidi="fa-IR"/>
        </w:rPr>
        <w:t xml:space="preserve"> جوان</w:t>
      </w:r>
      <w:r w:rsidR="009B27AC" w:rsidRPr="008A5455">
        <w:rPr>
          <w:rFonts w:cs="B Nazanin" w:hint="cs"/>
          <w:b/>
          <w:bCs/>
          <w:sz w:val="20"/>
          <w:szCs w:val="20"/>
          <w:rtl/>
          <w:lang w:bidi="fa-IR"/>
        </w:rPr>
        <w:t xml:space="preserve"> جنگ نرم هستید.</w:t>
      </w:r>
      <w:r w:rsidR="00547C48" w:rsidRPr="008A5455">
        <w:rPr>
          <w:rFonts w:cs="B Nazanin"/>
          <w:b/>
          <w:bCs/>
          <w:sz w:val="20"/>
          <w:szCs w:val="20"/>
          <w:lang w:bidi="fa-IR"/>
        </w:rPr>
        <w:t xml:space="preserve"> </w:t>
      </w:r>
      <w:r w:rsidR="00547C48" w:rsidRPr="008A5455">
        <w:rPr>
          <w:rFonts w:cs="B Nazanin" w:hint="cs"/>
          <w:b/>
          <w:bCs/>
          <w:sz w:val="20"/>
          <w:szCs w:val="20"/>
          <w:rtl/>
          <w:lang w:bidi="fa-IR"/>
        </w:rPr>
        <w:t>" مقام معظم رهبری"</w:t>
      </w:r>
    </w:p>
    <w:p w:rsidR="00FE32EA" w:rsidRPr="008A5455" w:rsidRDefault="00FE32EA" w:rsidP="00FE32EA">
      <w:pPr>
        <w:rPr>
          <w:rFonts w:cs="B Nazanin"/>
          <w:b/>
          <w:bCs/>
          <w:sz w:val="18"/>
          <w:szCs w:val="18"/>
          <w:rtl/>
          <w:lang w:bidi="fa-IR"/>
        </w:rPr>
      </w:pPr>
    </w:p>
    <w:tbl>
      <w:tblPr>
        <w:bidiVisual/>
        <w:tblW w:w="11206" w:type="dxa"/>
        <w:tblInd w:w="-866" w:type="dxa"/>
        <w:tblBorders>
          <w:top w:val="single" w:sz="12" w:space="0" w:color="4472C4"/>
          <w:left w:val="single" w:sz="12" w:space="0" w:color="4472C4"/>
          <w:bottom w:val="single" w:sz="12" w:space="0" w:color="4472C4"/>
          <w:right w:val="single" w:sz="12" w:space="0" w:color="4472C4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"/>
        <w:gridCol w:w="17"/>
        <w:gridCol w:w="454"/>
        <w:gridCol w:w="486"/>
        <w:gridCol w:w="284"/>
        <w:gridCol w:w="203"/>
        <w:gridCol w:w="489"/>
        <w:gridCol w:w="155"/>
        <w:gridCol w:w="357"/>
        <w:gridCol w:w="462"/>
        <w:gridCol w:w="70"/>
        <w:gridCol w:w="424"/>
        <w:gridCol w:w="493"/>
        <w:gridCol w:w="97"/>
        <w:gridCol w:w="403"/>
        <w:gridCol w:w="501"/>
        <w:gridCol w:w="318"/>
        <w:gridCol w:w="174"/>
        <w:gridCol w:w="528"/>
        <w:gridCol w:w="346"/>
        <w:gridCol w:w="594"/>
        <w:gridCol w:w="378"/>
        <w:gridCol w:w="137"/>
        <w:gridCol w:w="246"/>
        <w:gridCol w:w="371"/>
        <w:gridCol w:w="337"/>
        <w:gridCol w:w="36"/>
        <w:gridCol w:w="98"/>
        <w:gridCol w:w="275"/>
        <w:gridCol w:w="305"/>
        <w:gridCol w:w="425"/>
        <w:gridCol w:w="425"/>
        <w:gridCol w:w="426"/>
        <w:gridCol w:w="425"/>
      </w:tblGrid>
      <w:tr w:rsidR="00FE32EA" w:rsidRPr="008A5455" w:rsidTr="008A5455">
        <w:trPr>
          <w:trHeight w:val="35"/>
        </w:trPr>
        <w:tc>
          <w:tcPr>
            <w:tcW w:w="11206" w:type="dxa"/>
            <w:gridSpan w:val="34"/>
            <w:shd w:val="clear" w:color="auto" w:fill="D9D9D9" w:themeFill="background1" w:themeFillShade="D9"/>
          </w:tcPr>
          <w:p w:rsidR="00FE32EA" w:rsidRPr="008A5455" w:rsidRDefault="00FE32EA" w:rsidP="00397D2D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A545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1- مشخصات فردی </w:t>
            </w:r>
            <w:r w:rsidRPr="008A5455">
              <w:rPr>
                <w:rFonts w:cs="B Nazanin" w:hint="cs"/>
                <w:sz w:val="18"/>
                <w:szCs w:val="18"/>
                <w:rtl/>
                <w:lang w:bidi="fa-IR"/>
              </w:rPr>
              <w:t>(درصورت تغییر نام و نام خانوادگی</w:t>
            </w:r>
            <w:r w:rsidR="009B536D" w:rsidRPr="008A545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که</w:t>
            </w:r>
            <w:r w:rsidRPr="008A545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از طریق مراجع قضایی</w:t>
            </w:r>
            <w:r w:rsidR="009B536D" w:rsidRPr="008A545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اقدام نموده</w:t>
            </w:r>
            <w:r w:rsidR="009B536D" w:rsidRPr="008A5455">
              <w:rPr>
                <w:rFonts w:cs="B Nazanin" w:hint="cs"/>
                <w:sz w:val="18"/>
                <w:szCs w:val="18"/>
                <w:rtl/>
                <w:lang w:bidi="fa-IR"/>
              </w:rPr>
              <w:softHyphen/>
              <w:t>اید</w:t>
            </w:r>
            <w:r w:rsidRPr="008A545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ذکر نمائید): </w:t>
            </w:r>
          </w:p>
        </w:tc>
      </w:tr>
      <w:tr w:rsidR="00FE32EA" w:rsidRPr="008A5455" w:rsidTr="003B0D60">
        <w:trPr>
          <w:trHeight w:val="345"/>
        </w:trPr>
        <w:tc>
          <w:tcPr>
            <w:tcW w:w="6382" w:type="dxa"/>
            <w:gridSpan w:val="19"/>
          </w:tcPr>
          <w:p w:rsidR="00FE32EA" w:rsidRPr="008A5455" w:rsidRDefault="00FE32EA" w:rsidP="00E14707">
            <w:p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نام: </w:t>
            </w:r>
            <w:r w:rsidR="00E14707" w:rsidRPr="008A5455">
              <w:rPr>
                <w:rFonts w:cs="B Nazanin" w:hint="cs"/>
                <w:b/>
                <w:bCs/>
                <w:color w:val="D0CECE"/>
                <w:sz w:val="20"/>
                <w:szCs w:val="20"/>
                <w:rtl/>
                <w:lang w:bidi="fa-IR"/>
              </w:rPr>
              <w:t>.......................................................................</w:t>
            </w:r>
          </w:p>
        </w:tc>
        <w:tc>
          <w:tcPr>
            <w:tcW w:w="2543" w:type="dxa"/>
            <w:gridSpan w:val="9"/>
          </w:tcPr>
          <w:p w:rsidR="00FE32EA" w:rsidRPr="008A5455" w:rsidRDefault="002F47E4" w:rsidP="00E14707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شماره شناسنامه:</w:t>
            </w:r>
            <w:r w:rsidR="00E14707" w:rsidRPr="008A5455">
              <w:rPr>
                <w:rFonts w:cs="B Nazanin" w:hint="cs"/>
                <w:b/>
                <w:bCs/>
                <w:color w:val="D0CECE"/>
                <w:sz w:val="20"/>
                <w:szCs w:val="20"/>
                <w:rtl/>
                <w:lang w:bidi="fa-IR"/>
              </w:rPr>
              <w:t xml:space="preserve"> .....................</w:t>
            </w:r>
          </w:p>
        </w:tc>
        <w:tc>
          <w:tcPr>
            <w:tcW w:w="2281" w:type="dxa"/>
            <w:gridSpan w:val="6"/>
          </w:tcPr>
          <w:p w:rsidR="00FE32EA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پدر: </w:t>
            </w:r>
            <w:r w:rsidR="00E14707" w:rsidRPr="008A5455">
              <w:rPr>
                <w:rFonts w:cs="B Nazanin" w:hint="cs"/>
                <w:b/>
                <w:bCs/>
                <w:color w:val="D0CECE"/>
                <w:sz w:val="20"/>
                <w:szCs w:val="20"/>
                <w:rtl/>
                <w:lang w:bidi="fa-IR"/>
              </w:rPr>
              <w:t>................................</w:t>
            </w:r>
          </w:p>
        </w:tc>
      </w:tr>
      <w:tr w:rsidR="002F47E4" w:rsidRPr="008A5455" w:rsidTr="003B0D60">
        <w:trPr>
          <w:trHeight w:val="360"/>
        </w:trPr>
        <w:tc>
          <w:tcPr>
            <w:tcW w:w="484" w:type="dxa"/>
            <w:gridSpan w:val="2"/>
          </w:tcPr>
          <w:p w:rsidR="002F47E4" w:rsidRPr="008A5455" w:rsidRDefault="002F47E4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54" w:type="dxa"/>
          </w:tcPr>
          <w:p w:rsidR="002F47E4" w:rsidRPr="008A5455" w:rsidRDefault="002F47E4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</w:tcPr>
          <w:p w:rsidR="002F47E4" w:rsidRPr="008A5455" w:rsidRDefault="002F47E4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7" w:type="dxa"/>
            <w:gridSpan w:val="2"/>
          </w:tcPr>
          <w:p w:rsidR="002F47E4" w:rsidRPr="008A5455" w:rsidRDefault="002F47E4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9" w:type="dxa"/>
          </w:tcPr>
          <w:p w:rsidR="002F47E4" w:rsidRPr="008A5455" w:rsidRDefault="002F47E4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12" w:type="dxa"/>
            <w:gridSpan w:val="2"/>
          </w:tcPr>
          <w:p w:rsidR="002F47E4" w:rsidRPr="008A5455" w:rsidRDefault="002F47E4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62" w:type="dxa"/>
          </w:tcPr>
          <w:p w:rsidR="002F47E4" w:rsidRPr="008A5455" w:rsidRDefault="002F47E4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4" w:type="dxa"/>
            <w:gridSpan w:val="2"/>
          </w:tcPr>
          <w:p w:rsidR="002F47E4" w:rsidRPr="008A5455" w:rsidRDefault="002F47E4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3" w:type="dxa"/>
          </w:tcPr>
          <w:p w:rsidR="002F47E4" w:rsidRPr="008A5455" w:rsidRDefault="002F47E4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00" w:type="dxa"/>
            <w:gridSpan w:val="2"/>
          </w:tcPr>
          <w:p w:rsidR="002F47E4" w:rsidRPr="008A5455" w:rsidRDefault="002F47E4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dxa"/>
          </w:tcPr>
          <w:p w:rsidR="002F47E4" w:rsidRPr="008A5455" w:rsidRDefault="002F47E4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dxa"/>
            <w:gridSpan w:val="2"/>
          </w:tcPr>
          <w:p w:rsidR="002F47E4" w:rsidRPr="008A5455" w:rsidRDefault="002F47E4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28" w:type="dxa"/>
          </w:tcPr>
          <w:p w:rsidR="002F47E4" w:rsidRPr="008A5455" w:rsidRDefault="002F47E4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543" w:type="dxa"/>
            <w:gridSpan w:val="9"/>
          </w:tcPr>
          <w:p w:rsidR="002F47E4" w:rsidRPr="008A5455" w:rsidRDefault="002F47E4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صادره از:</w:t>
            </w:r>
            <w:r w:rsidR="00E14707" w:rsidRPr="008A5455">
              <w:rPr>
                <w:rFonts w:cs="B Nazanin" w:hint="cs"/>
                <w:b/>
                <w:bCs/>
                <w:color w:val="D0CECE"/>
                <w:sz w:val="20"/>
                <w:szCs w:val="20"/>
                <w:rtl/>
                <w:lang w:bidi="fa-IR"/>
              </w:rPr>
              <w:t xml:space="preserve"> ................................</w:t>
            </w:r>
          </w:p>
        </w:tc>
        <w:tc>
          <w:tcPr>
            <w:tcW w:w="2281" w:type="dxa"/>
            <w:gridSpan w:val="6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جنسیت: مرد </w:t>
            </w:r>
            <w:r w:rsidRPr="008A5455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sym w:font="Wingdings" w:char="F0A8"/>
            </w: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زن </w:t>
            </w:r>
            <w:r w:rsidRPr="008A5455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sym w:font="Wingdings" w:char="F0A8"/>
            </w:r>
          </w:p>
        </w:tc>
      </w:tr>
      <w:tr w:rsidR="002F7878" w:rsidRPr="008A5455" w:rsidTr="003B0D60">
        <w:trPr>
          <w:trHeight w:val="345"/>
        </w:trPr>
        <w:tc>
          <w:tcPr>
            <w:tcW w:w="6382" w:type="dxa"/>
            <w:gridSpan w:val="19"/>
          </w:tcPr>
          <w:p w:rsidR="002F7878" w:rsidRPr="008A5455" w:rsidRDefault="002F7878" w:rsidP="00E14707">
            <w:p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خانوادگی :</w:t>
            </w:r>
            <w:r w:rsidR="00E14707" w:rsidRPr="008A5455">
              <w:rPr>
                <w:rFonts w:cs="B Nazanin" w:hint="cs"/>
                <w:b/>
                <w:bCs/>
                <w:color w:val="D0CECE"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........................................................................................................................</w:t>
            </w: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</w:t>
            </w:r>
          </w:p>
        </w:tc>
        <w:tc>
          <w:tcPr>
            <w:tcW w:w="2543" w:type="dxa"/>
            <w:gridSpan w:val="9"/>
          </w:tcPr>
          <w:p w:rsidR="002F7878" w:rsidRPr="008A5455" w:rsidRDefault="002F7878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تاریخ تولد :             /       /</w:t>
            </w:r>
          </w:p>
        </w:tc>
        <w:tc>
          <w:tcPr>
            <w:tcW w:w="2281" w:type="dxa"/>
            <w:gridSpan w:val="6"/>
          </w:tcPr>
          <w:p w:rsidR="002F7878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تأهل:  متأهل </w:t>
            </w:r>
            <w:r w:rsidRPr="008A5455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  </w:t>
            </w:r>
            <w:r w:rsidRPr="008A5455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sym w:font="Wingdings" w:char="F0A8"/>
            </w: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مجرد</w:t>
            </w:r>
            <w:r w:rsidRPr="008A5455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sym w:font="Wingdings" w:char="F0A8"/>
            </w:r>
          </w:p>
        </w:tc>
      </w:tr>
      <w:tr w:rsidR="002F47E4" w:rsidRPr="008A5455" w:rsidTr="003B0D60">
        <w:trPr>
          <w:trHeight w:val="345"/>
        </w:trPr>
        <w:tc>
          <w:tcPr>
            <w:tcW w:w="467" w:type="dxa"/>
          </w:tcPr>
          <w:p w:rsidR="002F47E4" w:rsidRPr="008A5455" w:rsidRDefault="002F47E4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71" w:type="dxa"/>
            <w:gridSpan w:val="2"/>
          </w:tcPr>
          <w:p w:rsidR="002F47E4" w:rsidRPr="008A5455" w:rsidRDefault="002F47E4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</w:tcPr>
          <w:p w:rsidR="002F47E4" w:rsidRPr="008A5455" w:rsidRDefault="002F47E4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7" w:type="dxa"/>
            <w:gridSpan w:val="2"/>
          </w:tcPr>
          <w:p w:rsidR="002F47E4" w:rsidRPr="008A5455" w:rsidRDefault="002F47E4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9" w:type="dxa"/>
          </w:tcPr>
          <w:p w:rsidR="002F47E4" w:rsidRPr="008A5455" w:rsidRDefault="002F47E4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12" w:type="dxa"/>
            <w:gridSpan w:val="2"/>
          </w:tcPr>
          <w:p w:rsidR="002F47E4" w:rsidRPr="008A5455" w:rsidRDefault="002F47E4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62" w:type="dxa"/>
          </w:tcPr>
          <w:p w:rsidR="002F47E4" w:rsidRPr="008A5455" w:rsidRDefault="002F47E4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4" w:type="dxa"/>
            <w:gridSpan w:val="2"/>
          </w:tcPr>
          <w:p w:rsidR="002F47E4" w:rsidRPr="008A5455" w:rsidRDefault="002F47E4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3" w:type="dxa"/>
          </w:tcPr>
          <w:p w:rsidR="002F47E4" w:rsidRPr="008A5455" w:rsidRDefault="002F47E4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00" w:type="dxa"/>
            <w:gridSpan w:val="2"/>
          </w:tcPr>
          <w:p w:rsidR="002F47E4" w:rsidRPr="008A5455" w:rsidRDefault="002F47E4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dxa"/>
          </w:tcPr>
          <w:p w:rsidR="002F47E4" w:rsidRPr="008A5455" w:rsidRDefault="002F47E4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dxa"/>
            <w:gridSpan w:val="2"/>
          </w:tcPr>
          <w:p w:rsidR="002F47E4" w:rsidRPr="008A5455" w:rsidRDefault="002F47E4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28" w:type="dxa"/>
          </w:tcPr>
          <w:p w:rsidR="002F47E4" w:rsidRPr="008A5455" w:rsidRDefault="002F47E4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543" w:type="dxa"/>
            <w:gridSpan w:val="9"/>
          </w:tcPr>
          <w:p w:rsidR="002F47E4" w:rsidRPr="008A5455" w:rsidRDefault="002F47E4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محل تولد :</w:t>
            </w:r>
          </w:p>
        </w:tc>
        <w:tc>
          <w:tcPr>
            <w:tcW w:w="2281" w:type="dxa"/>
            <w:gridSpan w:val="6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اولاد:</w:t>
            </w:r>
          </w:p>
        </w:tc>
      </w:tr>
      <w:tr w:rsidR="00FA20AC" w:rsidRPr="008A5455" w:rsidTr="003B0D60">
        <w:trPr>
          <w:trHeight w:val="70"/>
        </w:trPr>
        <w:tc>
          <w:tcPr>
            <w:tcW w:w="6382" w:type="dxa"/>
            <w:gridSpan w:val="19"/>
            <w:vMerge w:val="restart"/>
          </w:tcPr>
          <w:p w:rsidR="00FA20AC" w:rsidRPr="008A5455" w:rsidRDefault="00733A17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تذکر: اگر نام خانوادگی دارای پسوند است باید قید شود.</w:t>
            </w:r>
          </w:p>
        </w:tc>
        <w:tc>
          <w:tcPr>
            <w:tcW w:w="940" w:type="dxa"/>
            <w:gridSpan w:val="2"/>
          </w:tcPr>
          <w:p w:rsidR="00FA20AC" w:rsidRPr="008A5455" w:rsidRDefault="00FA20AC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 ملی</w:t>
            </w:r>
          </w:p>
        </w:tc>
        <w:tc>
          <w:tcPr>
            <w:tcW w:w="378" w:type="dxa"/>
          </w:tcPr>
          <w:p w:rsidR="00FA20AC" w:rsidRPr="008A5455" w:rsidRDefault="00FA20AC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3" w:type="dxa"/>
            <w:gridSpan w:val="2"/>
          </w:tcPr>
          <w:p w:rsidR="00FA20AC" w:rsidRPr="008A5455" w:rsidRDefault="00FA20AC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71" w:type="dxa"/>
          </w:tcPr>
          <w:p w:rsidR="00FA20AC" w:rsidRPr="008A5455" w:rsidRDefault="00FA20AC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73" w:type="dxa"/>
            <w:gridSpan w:val="2"/>
          </w:tcPr>
          <w:p w:rsidR="00FA20AC" w:rsidRPr="008A5455" w:rsidRDefault="00FA20AC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73" w:type="dxa"/>
            <w:gridSpan w:val="2"/>
          </w:tcPr>
          <w:p w:rsidR="00FA20AC" w:rsidRPr="008A5455" w:rsidRDefault="00FA20AC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5" w:type="dxa"/>
          </w:tcPr>
          <w:p w:rsidR="00FA20AC" w:rsidRPr="008A5455" w:rsidRDefault="00FA20AC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</w:tcPr>
          <w:p w:rsidR="00FA20AC" w:rsidRPr="008A5455" w:rsidRDefault="00FA20AC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</w:tcPr>
          <w:p w:rsidR="00FA20AC" w:rsidRPr="008A5455" w:rsidRDefault="00FA20AC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</w:tcPr>
          <w:p w:rsidR="00FA20AC" w:rsidRPr="008A5455" w:rsidRDefault="00FA20AC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</w:tcPr>
          <w:p w:rsidR="00FA20AC" w:rsidRPr="008A5455" w:rsidRDefault="00FA20AC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A20AC" w:rsidRPr="008A5455" w:rsidTr="004D3303">
        <w:trPr>
          <w:trHeight w:val="70"/>
        </w:trPr>
        <w:tc>
          <w:tcPr>
            <w:tcW w:w="6382" w:type="dxa"/>
            <w:gridSpan w:val="19"/>
            <w:vMerge/>
          </w:tcPr>
          <w:p w:rsidR="00FA20AC" w:rsidRPr="008A5455" w:rsidRDefault="00FA20AC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40" w:type="dxa"/>
            <w:gridSpan w:val="2"/>
          </w:tcPr>
          <w:p w:rsidR="00FA20AC" w:rsidRPr="008A5455" w:rsidRDefault="00FA20AC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کدپستی</w:t>
            </w:r>
          </w:p>
        </w:tc>
        <w:tc>
          <w:tcPr>
            <w:tcW w:w="378" w:type="dxa"/>
          </w:tcPr>
          <w:p w:rsidR="00FA20AC" w:rsidRPr="008A5455" w:rsidRDefault="00FA20AC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3" w:type="dxa"/>
            <w:gridSpan w:val="2"/>
          </w:tcPr>
          <w:p w:rsidR="00FA20AC" w:rsidRPr="008A5455" w:rsidRDefault="00FA20AC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71" w:type="dxa"/>
          </w:tcPr>
          <w:p w:rsidR="00FA20AC" w:rsidRPr="008A5455" w:rsidRDefault="00FA20AC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73" w:type="dxa"/>
            <w:gridSpan w:val="2"/>
          </w:tcPr>
          <w:p w:rsidR="00FA20AC" w:rsidRPr="008A5455" w:rsidRDefault="00FA20AC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73" w:type="dxa"/>
            <w:gridSpan w:val="2"/>
          </w:tcPr>
          <w:p w:rsidR="00FA20AC" w:rsidRPr="008A5455" w:rsidRDefault="00FA20AC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5" w:type="dxa"/>
          </w:tcPr>
          <w:p w:rsidR="00FA20AC" w:rsidRPr="008A5455" w:rsidRDefault="00FA20AC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</w:tcPr>
          <w:p w:rsidR="00FA20AC" w:rsidRPr="008A5455" w:rsidRDefault="00FA20AC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</w:tcPr>
          <w:p w:rsidR="00FA20AC" w:rsidRPr="008A5455" w:rsidRDefault="00FA20AC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</w:tcPr>
          <w:p w:rsidR="00FA20AC" w:rsidRPr="008A5455" w:rsidRDefault="00FA20AC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</w:tcPr>
          <w:p w:rsidR="00FA20AC" w:rsidRPr="008A5455" w:rsidRDefault="00FA20AC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F52E6" w:rsidRPr="008A5455" w:rsidTr="003B0D60">
        <w:trPr>
          <w:trHeight w:val="60"/>
        </w:trPr>
        <w:tc>
          <w:tcPr>
            <w:tcW w:w="2555" w:type="dxa"/>
            <w:gridSpan w:val="8"/>
          </w:tcPr>
          <w:p w:rsidR="00CF52E6" w:rsidRPr="008A5455" w:rsidRDefault="00CF52E6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دین :  اسلام </w:t>
            </w:r>
            <w:r w:rsidRPr="008A5455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sym w:font="Wingdings" w:char="F0A8"/>
            </w: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کلیمی </w:t>
            </w:r>
            <w:r w:rsidRPr="008A5455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sym w:font="Wingdings" w:char="F0A8"/>
            </w: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:rsidR="00CF52E6" w:rsidRPr="008A5455" w:rsidRDefault="00CF52E6" w:rsidP="00397D2D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</w:t>
            </w:r>
            <w:r w:rsidRPr="008A5455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عیسوی </w:t>
            </w:r>
            <w:r w:rsidRPr="008A5455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sym w:font="Wingdings" w:char="F0A8"/>
            </w: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8A5455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زرتشتی </w:t>
            </w:r>
            <w:r w:rsidRPr="008A5455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sym w:font="Wingdings" w:char="F0A8"/>
            </w:r>
          </w:p>
        </w:tc>
        <w:tc>
          <w:tcPr>
            <w:tcW w:w="3827" w:type="dxa"/>
            <w:gridSpan w:val="11"/>
            <w:vAlign w:val="center"/>
          </w:tcPr>
          <w:p w:rsidR="00CF52E6" w:rsidRPr="008A5455" w:rsidRDefault="00CF52E6" w:rsidP="00247650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سایر با ذکر نام .........................</w:t>
            </w:r>
          </w:p>
        </w:tc>
        <w:tc>
          <w:tcPr>
            <w:tcW w:w="1455" w:type="dxa"/>
            <w:gridSpan w:val="4"/>
          </w:tcPr>
          <w:p w:rsidR="00CF52E6" w:rsidRPr="008A5455" w:rsidRDefault="00CF52E6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مذهب :</w:t>
            </w:r>
            <w:r w:rsidRPr="008A545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شیعه </w:t>
            </w:r>
            <w:r w:rsidRPr="008A5455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sym w:font="Wingdings" w:char="F0A8"/>
            </w: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:rsidR="00CF52E6" w:rsidRPr="008A5455" w:rsidRDefault="00CF52E6" w:rsidP="00397D2D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</w:t>
            </w:r>
            <w:r w:rsidR="002F47E4"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سنی </w:t>
            </w:r>
            <w:r w:rsidRPr="008A5455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sym w:font="Wingdings" w:char="F0A8"/>
            </w:r>
          </w:p>
        </w:tc>
        <w:tc>
          <w:tcPr>
            <w:tcW w:w="3369" w:type="dxa"/>
            <w:gridSpan w:val="11"/>
            <w:vAlign w:val="center"/>
          </w:tcPr>
          <w:p w:rsidR="00CF52E6" w:rsidRPr="008A5455" w:rsidRDefault="00CF52E6" w:rsidP="00CF52E6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سایر با ذکر نام</w:t>
            </w:r>
            <w:r w:rsidRPr="008A5455">
              <w:rPr>
                <w:rFonts w:cs="B Nazanin" w:hint="cs"/>
                <w:sz w:val="20"/>
                <w:szCs w:val="20"/>
                <w:rtl/>
                <w:lang w:bidi="fa-IR"/>
              </w:rPr>
              <w:t>.....................................</w:t>
            </w:r>
          </w:p>
        </w:tc>
      </w:tr>
      <w:tr w:rsidR="002F7878" w:rsidRPr="008A5455" w:rsidTr="003B0D60">
        <w:trPr>
          <w:trHeight w:val="217"/>
        </w:trPr>
        <w:tc>
          <w:tcPr>
            <w:tcW w:w="11206" w:type="dxa"/>
            <w:gridSpan w:val="34"/>
          </w:tcPr>
          <w:p w:rsidR="002F7878" w:rsidRPr="008A5455" w:rsidRDefault="009B76C7" w:rsidP="00397D2D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وضعیت نظام وظیفه:  پایان خدمت</w:t>
            </w:r>
            <w:r w:rsidR="002F7878" w:rsidRPr="008A5455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sym w:font="Wingdings" w:char="F0A8"/>
            </w:r>
            <w:r w:rsidR="002F7878"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معافیت تحصیلی</w:t>
            </w:r>
            <w:r w:rsidR="002F7878" w:rsidRPr="008A5455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sym w:font="Wingdings" w:char="F0A8"/>
            </w:r>
            <w:r w:rsidR="002F7878"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</w:t>
            </w: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معافیت پزشکی</w:t>
            </w:r>
            <w:r w:rsidR="002F7878" w:rsidRPr="008A5455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sym w:font="Wingdings" w:char="F0A8"/>
            </w:r>
            <w:r w:rsidR="002F7878"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</w:t>
            </w:r>
            <w:r w:rsidR="002F7878"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سایر </w:t>
            </w:r>
            <w:r w:rsidR="00E14707" w:rsidRPr="008A5455">
              <w:rPr>
                <w:rFonts w:cs="B Nazanin" w:hint="cs"/>
                <w:b/>
                <w:bCs/>
                <w:color w:val="D0CECE"/>
                <w:sz w:val="20"/>
                <w:szCs w:val="20"/>
                <w:rtl/>
                <w:lang w:bidi="fa-IR"/>
              </w:rPr>
              <w:t>............. ................................ ...................................................</w:t>
            </w:r>
          </w:p>
        </w:tc>
      </w:tr>
      <w:tr w:rsidR="002F47E4" w:rsidRPr="008A5455" w:rsidTr="008A5455">
        <w:trPr>
          <w:trHeight w:val="50"/>
        </w:trPr>
        <w:tc>
          <w:tcPr>
            <w:tcW w:w="11206" w:type="dxa"/>
            <w:gridSpan w:val="34"/>
            <w:shd w:val="clear" w:color="auto" w:fill="D9D9D9" w:themeFill="background1" w:themeFillShade="D9"/>
          </w:tcPr>
          <w:p w:rsidR="002F47E4" w:rsidRPr="008A5455" w:rsidRDefault="002F47E4" w:rsidP="002F47E4">
            <w:pPr>
              <w:tabs>
                <w:tab w:val="left" w:pos="2495"/>
              </w:tabs>
              <w:rPr>
                <w:rFonts w:cs="B Nazanin"/>
                <w:sz w:val="22"/>
                <w:szCs w:val="22"/>
                <w:rtl/>
              </w:rPr>
            </w:pPr>
            <w:r w:rsidRPr="008A5455">
              <w:rPr>
                <w:rFonts w:cs="B Nazanin" w:hint="cs"/>
                <w:sz w:val="22"/>
                <w:szCs w:val="22"/>
                <w:rtl/>
              </w:rPr>
              <w:t xml:space="preserve">2- مشخصات تحصیلی دانشجو: </w:t>
            </w:r>
          </w:p>
        </w:tc>
      </w:tr>
      <w:tr w:rsidR="002F47E4" w:rsidRPr="008A5455" w:rsidTr="00BC4460">
        <w:trPr>
          <w:trHeight w:val="217"/>
        </w:trPr>
        <w:tc>
          <w:tcPr>
            <w:tcW w:w="1708" w:type="dxa"/>
            <w:gridSpan w:val="5"/>
          </w:tcPr>
          <w:p w:rsidR="002F47E4" w:rsidRPr="008A5455" w:rsidRDefault="002F47E4" w:rsidP="002F47E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مقطع تحصیلی </w:t>
            </w:r>
          </w:p>
        </w:tc>
        <w:tc>
          <w:tcPr>
            <w:tcW w:w="1736" w:type="dxa"/>
            <w:gridSpan w:val="6"/>
          </w:tcPr>
          <w:p w:rsidR="002F47E4" w:rsidRPr="008A5455" w:rsidRDefault="002F47E4" w:rsidP="002F47E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</w:rPr>
              <w:t>رشته تحصیلی</w:t>
            </w:r>
          </w:p>
        </w:tc>
        <w:tc>
          <w:tcPr>
            <w:tcW w:w="1014" w:type="dxa"/>
            <w:gridSpan w:val="3"/>
          </w:tcPr>
          <w:p w:rsidR="002F47E4" w:rsidRPr="008A5455" w:rsidRDefault="002F47E4" w:rsidP="002F47E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استان </w:t>
            </w:r>
          </w:p>
        </w:tc>
        <w:tc>
          <w:tcPr>
            <w:tcW w:w="1222" w:type="dxa"/>
            <w:gridSpan w:val="3"/>
          </w:tcPr>
          <w:p w:rsidR="002F47E4" w:rsidRPr="008A5455" w:rsidRDefault="002F47E4" w:rsidP="002F47E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شهرستان </w:t>
            </w:r>
          </w:p>
        </w:tc>
        <w:tc>
          <w:tcPr>
            <w:tcW w:w="1048" w:type="dxa"/>
            <w:gridSpan w:val="3"/>
          </w:tcPr>
          <w:p w:rsidR="002F47E4" w:rsidRPr="008A5455" w:rsidRDefault="002F47E4" w:rsidP="002F47E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سال ورود </w:t>
            </w:r>
          </w:p>
        </w:tc>
        <w:tc>
          <w:tcPr>
            <w:tcW w:w="2063" w:type="dxa"/>
            <w:gridSpan w:val="6"/>
          </w:tcPr>
          <w:p w:rsidR="002F47E4" w:rsidRPr="008A5455" w:rsidRDefault="002F47E4" w:rsidP="002F47E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سال فارغ التحصیلی </w:t>
            </w:r>
          </w:p>
        </w:tc>
        <w:tc>
          <w:tcPr>
            <w:tcW w:w="2415" w:type="dxa"/>
            <w:gridSpan w:val="8"/>
          </w:tcPr>
          <w:p w:rsidR="002F47E4" w:rsidRPr="008A5455" w:rsidRDefault="002F47E4" w:rsidP="002F47E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مدرسه/ دانشگاه </w:t>
            </w:r>
          </w:p>
        </w:tc>
      </w:tr>
      <w:tr w:rsidR="002F47E4" w:rsidRPr="008A5455" w:rsidTr="00BC4460">
        <w:trPr>
          <w:trHeight w:val="341"/>
        </w:trPr>
        <w:tc>
          <w:tcPr>
            <w:tcW w:w="1708" w:type="dxa"/>
            <w:gridSpan w:val="5"/>
            <w:vAlign w:val="center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A5455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دیپلم </w:t>
            </w:r>
          </w:p>
        </w:tc>
        <w:tc>
          <w:tcPr>
            <w:tcW w:w="1736" w:type="dxa"/>
            <w:gridSpan w:val="6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4" w:type="dxa"/>
            <w:gridSpan w:val="3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22" w:type="dxa"/>
            <w:gridSpan w:val="3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48" w:type="dxa"/>
            <w:gridSpan w:val="3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63" w:type="dxa"/>
            <w:gridSpan w:val="6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5" w:type="dxa"/>
            <w:gridSpan w:val="8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21C2C" w:rsidRPr="008A5455" w:rsidTr="00BC4460">
        <w:trPr>
          <w:trHeight w:val="341"/>
        </w:trPr>
        <w:tc>
          <w:tcPr>
            <w:tcW w:w="1708" w:type="dxa"/>
            <w:gridSpan w:val="5"/>
            <w:vAlign w:val="center"/>
          </w:tcPr>
          <w:p w:rsidR="00621C2C" w:rsidRPr="008A5455" w:rsidRDefault="00621C2C" w:rsidP="002F47E4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پیش دانشگاهی</w:t>
            </w:r>
          </w:p>
        </w:tc>
        <w:tc>
          <w:tcPr>
            <w:tcW w:w="1736" w:type="dxa"/>
            <w:gridSpan w:val="6"/>
          </w:tcPr>
          <w:p w:rsidR="00621C2C" w:rsidRPr="008A5455" w:rsidRDefault="00621C2C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4" w:type="dxa"/>
            <w:gridSpan w:val="3"/>
          </w:tcPr>
          <w:p w:rsidR="00621C2C" w:rsidRPr="008A5455" w:rsidRDefault="00621C2C" w:rsidP="002F47E4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22" w:type="dxa"/>
            <w:gridSpan w:val="3"/>
          </w:tcPr>
          <w:p w:rsidR="00621C2C" w:rsidRPr="008A5455" w:rsidRDefault="00621C2C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48" w:type="dxa"/>
            <w:gridSpan w:val="3"/>
          </w:tcPr>
          <w:p w:rsidR="00621C2C" w:rsidRPr="008A5455" w:rsidRDefault="00621C2C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63" w:type="dxa"/>
            <w:gridSpan w:val="6"/>
          </w:tcPr>
          <w:p w:rsidR="00621C2C" w:rsidRPr="008A5455" w:rsidRDefault="00621C2C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5" w:type="dxa"/>
            <w:gridSpan w:val="8"/>
          </w:tcPr>
          <w:p w:rsidR="00621C2C" w:rsidRPr="008A5455" w:rsidRDefault="00621C2C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F47E4" w:rsidRPr="008A5455" w:rsidTr="00BC4460">
        <w:trPr>
          <w:trHeight w:val="417"/>
        </w:trPr>
        <w:tc>
          <w:tcPr>
            <w:tcW w:w="1708" w:type="dxa"/>
            <w:gridSpan w:val="5"/>
            <w:vAlign w:val="center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A5455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فوق دیپلم </w:t>
            </w:r>
          </w:p>
        </w:tc>
        <w:tc>
          <w:tcPr>
            <w:tcW w:w="1736" w:type="dxa"/>
            <w:gridSpan w:val="6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4" w:type="dxa"/>
            <w:gridSpan w:val="3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2" w:type="dxa"/>
            <w:gridSpan w:val="3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48" w:type="dxa"/>
            <w:gridSpan w:val="3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63" w:type="dxa"/>
            <w:gridSpan w:val="6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5" w:type="dxa"/>
            <w:gridSpan w:val="8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F47E4" w:rsidRPr="008A5455" w:rsidTr="00BC4460">
        <w:trPr>
          <w:trHeight w:val="409"/>
        </w:trPr>
        <w:tc>
          <w:tcPr>
            <w:tcW w:w="1708" w:type="dxa"/>
            <w:gridSpan w:val="5"/>
            <w:vAlign w:val="center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A5455">
              <w:rPr>
                <w:rFonts w:cs="B Nazanin" w:hint="cs"/>
                <w:b/>
                <w:bCs/>
                <w:sz w:val="18"/>
                <w:szCs w:val="18"/>
                <w:rtl/>
              </w:rPr>
              <w:t>لیسانس</w:t>
            </w:r>
          </w:p>
        </w:tc>
        <w:tc>
          <w:tcPr>
            <w:tcW w:w="1736" w:type="dxa"/>
            <w:gridSpan w:val="6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4" w:type="dxa"/>
            <w:gridSpan w:val="3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2" w:type="dxa"/>
            <w:gridSpan w:val="3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48" w:type="dxa"/>
            <w:gridSpan w:val="3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63" w:type="dxa"/>
            <w:gridSpan w:val="6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5" w:type="dxa"/>
            <w:gridSpan w:val="8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F47E4" w:rsidRPr="008A5455" w:rsidTr="00BC4460">
        <w:trPr>
          <w:trHeight w:val="405"/>
        </w:trPr>
        <w:tc>
          <w:tcPr>
            <w:tcW w:w="1708" w:type="dxa"/>
            <w:gridSpan w:val="5"/>
            <w:vAlign w:val="center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A5455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فوق لیسانس </w:t>
            </w:r>
          </w:p>
        </w:tc>
        <w:tc>
          <w:tcPr>
            <w:tcW w:w="1736" w:type="dxa"/>
            <w:gridSpan w:val="6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4" w:type="dxa"/>
            <w:gridSpan w:val="3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2" w:type="dxa"/>
            <w:gridSpan w:val="3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48" w:type="dxa"/>
            <w:gridSpan w:val="3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63" w:type="dxa"/>
            <w:gridSpan w:val="6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5" w:type="dxa"/>
            <w:gridSpan w:val="8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F47E4" w:rsidRPr="008A5455" w:rsidTr="00BC4460">
        <w:trPr>
          <w:trHeight w:val="165"/>
        </w:trPr>
        <w:tc>
          <w:tcPr>
            <w:tcW w:w="1708" w:type="dxa"/>
            <w:gridSpan w:val="5"/>
            <w:vAlign w:val="center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A5455">
              <w:rPr>
                <w:rFonts w:cs="B Nazanin" w:hint="cs"/>
                <w:b/>
                <w:bCs/>
                <w:sz w:val="18"/>
                <w:szCs w:val="18"/>
                <w:rtl/>
              </w:rPr>
              <w:t>دکترا</w:t>
            </w:r>
          </w:p>
        </w:tc>
        <w:tc>
          <w:tcPr>
            <w:tcW w:w="1736" w:type="dxa"/>
            <w:gridSpan w:val="6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4" w:type="dxa"/>
            <w:gridSpan w:val="3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2" w:type="dxa"/>
            <w:gridSpan w:val="3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48" w:type="dxa"/>
            <w:gridSpan w:val="3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63" w:type="dxa"/>
            <w:gridSpan w:val="6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5" w:type="dxa"/>
            <w:gridSpan w:val="8"/>
          </w:tcPr>
          <w:p w:rsidR="002F47E4" w:rsidRPr="008A5455" w:rsidRDefault="002F47E4" w:rsidP="002F47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A96F8B" w:rsidRPr="008A5455" w:rsidTr="008A5455">
        <w:trPr>
          <w:trHeight w:val="50"/>
        </w:trPr>
        <w:tc>
          <w:tcPr>
            <w:tcW w:w="11206" w:type="dxa"/>
            <w:gridSpan w:val="34"/>
            <w:shd w:val="clear" w:color="auto" w:fill="D9D9D9" w:themeFill="background1" w:themeFillShade="D9"/>
          </w:tcPr>
          <w:p w:rsidR="00A96F8B" w:rsidRPr="008A5455" w:rsidRDefault="00FA20AC" w:rsidP="00A96F8B">
            <w:pPr>
              <w:tabs>
                <w:tab w:val="left" w:pos="2495"/>
              </w:tabs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3</w:t>
            </w:r>
            <w:r w:rsidR="00A96F8B" w:rsidRPr="008A5455">
              <w:rPr>
                <w:rFonts w:cs="B Nazanin" w:hint="cs"/>
                <w:sz w:val="22"/>
                <w:szCs w:val="22"/>
                <w:rtl/>
              </w:rPr>
              <w:t>- محل سکونت:</w:t>
            </w:r>
          </w:p>
        </w:tc>
      </w:tr>
      <w:tr w:rsidR="00A96F8B" w:rsidRPr="008A5455" w:rsidTr="003B0D60">
        <w:trPr>
          <w:trHeight w:val="233"/>
        </w:trPr>
        <w:tc>
          <w:tcPr>
            <w:tcW w:w="11206" w:type="dxa"/>
            <w:gridSpan w:val="34"/>
          </w:tcPr>
          <w:p w:rsidR="00A96F8B" w:rsidRDefault="00A96F8B" w:rsidP="00A96F8B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آدرس دقیق محل سکونت دائم: شهرستان : </w:t>
            </w:r>
          </w:p>
          <w:p w:rsidR="007D0D60" w:rsidRPr="008A5455" w:rsidRDefault="007D0D60" w:rsidP="00A96F8B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A96F8B" w:rsidRPr="008A5455" w:rsidTr="003B0D60">
        <w:trPr>
          <w:trHeight w:val="295"/>
        </w:trPr>
        <w:tc>
          <w:tcPr>
            <w:tcW w:w="11206" w:type="dxa"/>
            <w:gridSpan w:val="34"/>
          </w:tcPr>
          <w:p w:rsidR="00A96F8B" w:rsidRPr="008A5455" w:rsidRDefault="00A96F8B" w:rsidP="00A96F8B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شماره تلفن منزل:                                       کد شهرستان (          )    تلفن محل کار:                                 شماره تلفن همراه دانشجو(1) :                                   09      </w:t>
            </w:r>
          </w:p>
          <w:p w:rsidR="00A96F8B" w:rsidRPr="008A5455" w:rsidRDefault="00A96F8B" w:rsidP="00A96F8B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شماره تلفن همراه دانشجو (2) :                                 09      </w:t>
            </w:r>
          </w:p>
        </w:tc>
      </w:tr>
      <w:tr w:rsidR="00A96F8B" w:rsidRPr="008A5455" w:rsidTr="003B0D60">
        <w:trPr>
          <w:trHeight w:val="386"/>
        </w:trPr>
        <w:tc>
          <w:tcPr>
            <w:tcW w:w="11206" w:type="dxa"/>
            <w:gridSpan w:val="34"/>
          </w:tcPr>
          <w:p w:rsidR="00A96F8B" w:rsidRPr="008A5455" w:rsidRDefault="00A96F8B" w:rsidP="00A96F8B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آدرس دقیق محل کار:                                                                                                                                            </w:t>
            </w:r>
          </w:p>
        </w:tc>
      </w:tr>
      <w:tr w:rsidR="00A96F8B" w:rsidRPr="008A5455" w:rsidTr="005D2D15">
        <w:trPr>
          <w:trHeight w:val="412"/>
        </w:trPr>
        <w:tc>
          <w:tcPr>
            <w:tcW w:w="11206" w:type="dxa"/>
            <w:gridSpan w:val="34"/>
          </w:tcPr>
          <w:p w:rsidR="00A96F8B" w:rsidRDefault="00A96F8B" w:rsidP="00A96F8B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A545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آدرس ضروری (یکی از اقوام درجه یک) با شماره تلفن ثابت و همراه:</w:t>
            </w:r>
          </w:p>
          <w:p w:rsidR="008A5455" w:rsidRDefault="008A5455" w:rsidP="00A96F8B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8A5455" w:rsidRPr="008A5455" w:rsidRDefault="008A5455" w:rsidP="00A96F8B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8A5455" w:rsidRPr="008A5455" w:rsidRDefault="008A5455" w:rsidP="008A5455">
      <w:pPr>
        <w:ind w:left="-876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اینجانب ..................................................... صحت اطلاعات فوق را تائید می نمایم.</w:t>
      </w:r>
    </w:p>
    <w:p w:rsidR="00DA6622" w:rsidRPr="008A5455" w:rsidRDefault="00DA6622">
      <w:pPr>
        <w:rPr>
          <w:rFonts w:cs="B Nazanin"/>
          <w:rtl/>
        </w:rPr>
      </w:pPr>
    </w:p>
    <w:p w:rsidR="000042F2" w:rsidRPr="008A5455" w:rsidRDefault="000042F2" w:rsidP="00180FFA">
      <w:pPr>
        <w:rPr>
          <w:rFonts w:cs="B Nazanin"/>
          <w:b/>
          <w:bCs/>
          <w:sz w:val="18"/>
          <w:szCs w:val="18"/>
          <w:rtl/>
          <w:lang w:bidi="fa-IR"/>
        </w:rPr>
      </w:pPr>
    </w:p>
    <w:p w:rsidR="00180FFA" w:rsidRPr="008A5455" w:rsidRDefault="00180FFA" w:rsidP="007D0D60">
      <w:pPr>
        <w:ind w:left="-876"/>
        <w:rPr>
          <w:rFonts w:cs="B Nazanin"/>
          <w:b/>
          <w:bCs/>
          <w:sz w:val="18"/>
          <w:szCs w:val="18"/>
          <w:lang w:bidi="fa-IR"/>
        </w:rPr>
      </w:pPr>
      <w:r w:rsidRPr="008A5455">
        <w:rPr>
          <w:rFonts w:cs="B Nazanin" w:hint="cs"/>
          <w:b/>
          <w:bCs/>
          <w:sz w:val="18"/>
          <w:szCs w:val="18"/>
          <w:rtl/>
          <w:lang w:bidi="fa-IR"/>
        </w:rPr>
        <w:t>تاریخ</w:t>
      </w:r>
      <w:r w:rsidRPr="008A5455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8A5455">
        <w:rPr>
          <w:rFonts w:cs="B Nazanin"/>
          <w:b/>
          <w:bCs/>
          <w:sz w:val="18"/>
          <w:szCs w:val="18"/>
          <w:rtl/>
          <w:lang w:bidi="fa-IR"/>
        </w:rPr>
        <w:tab/>
      </w:r>
      <w:r w:rsidRPr="008A5455">
        <w:rPr>
          <w:rFonts w:cs="B Nazanin"/>
          <w:b/>
          <w:bCs/>
          <w:sz w:val="18"/>
          <w:szCs w:val="18"/>
          <w:rtl/>
          <w:lang w:bidi="fa-IR"/>
        </w:rPr>
        <w:tab/>
      </w:r>
      <w:r w:rsidRPr="008A5455">
        <w:rPr>
          <w:rFonts w:cs="B Nazanin"/>
          <w:b/>
          <w:bCs/>
          <w:sz w:val="18"/>
          <w:szCs w:val="18"/>
          <w:rtl/>
          <w:lang w:bidi="fa-IR"/>
        </w:rPr>
        <w:tab/>
      </w:r>
      <w:r w:rsidRPr="008A5455">
        <w:rPr>
          <w:rFonts w:cs="B Nazanin" w:hint="cs"/>
          <w:b/>
          <w:bCs/>
          <w:sz w:val="18"/>
          <w:szCs w:val="18"/>
          <w:rtl/>
          <w:lang w:bidi="fa-IR"/>
        </w:rPr>
        <w:t xml:space="preserve">امضاء   </w:t>
      </w:r>
      <w:r w:rsidRPr="008A5455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8A5455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8A5455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8A5455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8A5455">
        <w:rPr>
          <w:rFonts w:cs="B Nazanin" w:hint="cs"/>
          <w:b/>
          <w:bCs/>
          <w:sz w:val="18"/>
          <w:szCs w:val="18"/>
          <w:rtl/>
          <w:lang w:bidi="fa-IR"/>
        </w:rPr>
        <w:tab/>
      </w:r>
    </w:p>
    <w:sectPr w:rsidR="00180FFA" w:rsidRPr="008A5455" w:rsidSect="00BC4460">
      <w:pgSz w:w="12240" w:h="15840"/>
      <w:pgMar w:top="851" w:right="1440" w:bottom="1134" w:left="42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2BA"/>
    <w:rsid w:val="000011C9"/>
    <w:rsid w:val="000042F2"/>
    <w:rsid w:val="000068F0"/>
    <w:rsid w:val="0004073E"/>
    <w:rsid w:val="0004332E"/>
    <w:rsid w:val="000457DC"/>
    <w:rsid w:val="00067F8C"/>
    <w:rsid w:val="00070291"/>
    <w:rsid w:val="00076E47"/>
    <w:rsid w:val="000860AC"/>
    <w:rsid w:val="00095525"/>
    <w:rsid w:val="000B6A4D"/>
    <w:rsid w:val="000E22E3"/>
    <w:rsid w:val="00100429"/>
    <w:rsid w:val="00103C41"/>
    <w:rsid w:val="00113A02"/>
    <w:rsid w:val="00132B72"/>
    <w:rsid w:val="00132CC0"/>
    <w:rsid w:val="001357E4"/>
    <w:rsid w:val="00144E47"/>
    <w:rsid w:val="0016128C"/>
    <w:rsid w:val="00180FFA"/>
    <w:rsid w:val="001819FB"/>
    <w:rsid w:val="0018498A"/>
    <w:rsid w:val="001B29A6"/>
    <w:rsid w:val="001C496F"/>
    <w:rsid w:val="001D25DF"/>
    <w:rsid w:val="001D6E3F"/>
    <w:rsid w:val="002028B6"/>
    <w:rsid w:val="0021456D"/>
    <w:rsid w:val="00220955"/>
    <w:rsid w:val="00226919"/>
    <w:rsid w:val="00235CB2"/>
    <w:rsid w:val="00235CE7"/>
    <w:rsid w:val="00240E43"/>
    <w:rsid w:val="00247650"/>
    <w:rsid w:val="002666FC"/>
    <w:rsid w:val="002728B1"/>
    <w:rsid w:val="0027357B"/>
    <w:rsid w:val="00277F54"/>
    <w:rsid w:val="00292C04"/>
    <w:rsid w:val="002B31E7"/>
    <w:rsid w:val="002E38FB"/>
    <w:rsid w:val="002F14F9"/>
    <w:rsid w:val="002F47E4"/>
    <w:rsid w:val="002F54E1"/>
    <w:rsid w:val="002F7878"/>
    <w:rsid w:val="00315E8C"/>
    <w:rsid w:val="00334F2F"/>
    <w:rsid w:val="00335C7D"/>
    <w:rsid w:val="00340F5F"/>
    <w:rsid w:val="00352C0D"/>
    <w:rsid w:val="00357720"/>
    <w:rsid w:val="003720D2"/>
    <w:rsid w:val="003724F0"/>
    <w:rsid w:val="00384630"/>
    <w:rsid w:val="003859CE"/>
    <w:rsid w:val="00392C47"/>
    <w:rsid w:val="00397D2D"/>
    <w:rsid w:val="003B0D60"/>
    <w:rsid w:val="003B3CD1"/>
    <w:rsid w:val="003C70FB"/>
    <w:rsid w:val="003C7300"/>
    <w:rsid w:val="003D208F"/>
    <w:rsid w:val="003E0277"/>
    <w:rsid w:val="003F1AFE"/>
    <w:rsid w:val="003F2DE5"/>
    <w:rsid w:val="003F4C09"/>
    <w:rsid w:val="003F6DED"/>
    <w:rsid w:val="00405210"/>
    <w:rsid w:val="00415CB4"/>
    <w:rsid w:val="004215D4"/>
    <w:rsid w:val="00427F01"/>
    <w:rsid w:val="004569F2"/>
    <w:rsid w:val="00466440"/>
    <w:rsid w:val="00493FED"/>
    <w:rsid w:val="004942BA"/>
    <w:rsid w:val="004B1C91"/>
    <w:rsid w:val="004B1EE5"/>
    <w:rsid w:val="004B3AD6"/>
    <w:rsid w:val="004B4E44"/>
    <w:rsid w:val="004C3ED7"/>
    <w:rsid w:val="004F077F"/>
    <w:rsid w:val="00502F47"/>
    <w:rsid w:val="00513901"/>
    <w:rsid w:val="00516889"/>
    <w:rsid w:val="00527D0E"/>
    <w:rsid w:val="00547C48"/>
    <w:rsid w:val="00550565"/>
    <w:rsid w:val="0056246E"/>
    <w:rsid w:val="00593275"/>
    <w:rsid w:val="00594A50"/>
    <w:rsid w:val="005B4F9C"/>
    <w:rsid w:val="005C0252"/>
    <w:rsid w:val="005D1C27"/>
    <w:rsid w:val="005D2D15"/>
    <w:rsid w:val="005D4137"/>
    <w:rsid w:val="005E6A52"/>
    <w:rsid w:val="005F180A"/>
    <w:rsid w:val="00602D68"/>
    <w:rsid w:val="00603711"/>
    <w:rsid w:val="00611F62"/>
    <w:rsid w:val="00621C2C"/>
    <w:rsid w:val="00633612"/>
    <w:rsid w:val="00644DA1"/>
    <w:rsid w:val="00650265"/>
    <w:rsid w:val="00655EF9"/>
    <w:rsid w:val="00667193"/>
    <w:rsid w:val="006676D4"/>
    <w:rsid w:val="006720A8"/>
    <w:rsid w:val="00696B24"/>
    <w:rsid w:val="006B2104"/>
    <w:rsid w:val="006E6154"/>
    <w:rsid w:val="006F0E23"/>
    <w:rsid w:val="006F3189"/>
    <w:rsid w:val="00704832"/>
    <w:rsid w:val="00712DDE"/>
    <w:rsid w:val="00713450"/>
    <w:rsid w:val="00714FFD"/>
    <w:rsid w:val="007175B7"/>
    <w:rsid w:val="0072124E"/>
    <w:rsid w:val="00721B19"/>
    <w:rsid w:val="00733A17"/>
    <w:rsid w:val="00753412"/>
    <w:rsid w:val="00763AB8"/>
    <w:rsid w:val="00773E84"/>
    <w:rsid w:val="00775067"/>
    <w:rsid w:val="00782BBF"/>
    <w:rsid w:val="00787069"/>
    <w:rsid w:val="007871C9"/>
    <w:rsid w:val="007A5B8F"/>
    <w:rsid w:val="007B0A30"/>
    <w:rsid w:val="007B2717"/>
    <w:rsid w:val="007D0334"/>
    <w:rsid w:val="007D0D60"/>
    <w:rsid w:val="007F3C75"/>
    <w:rsid w:val="008035BB"/>
    <w:rsid w:val="00803E84"/>
    <w:rsid w:val="00817AF0"/>
    <w:rsid w:val="00823018"/>
    <w:rsid w:val="00873329"/>
    <w:rsid w:val="00877D9C"/>
    <w:rsid w:val="008A4955"/>
    <w:rsid w:val="008A5455"/>
    <w:rsid w:val="008C2B5A"/>
    <w:rsid w:val="008C5C14"/>
    <w:rsid w:val="008C72AF"/>
    <w:rsid w:val="008D3E75"/>
    <w:rsid w:val="008D6970"/>
    <w:rsid w:val="008E1F70"/>
    <w:rsid w:val="008E687C"/>
    <w:rsid w:val="008E7DA7"/>
    <w:rsid w:val="008F1C18"/>
    <w:rsid w:val="008F3335"/>
    <w:rsid w:val="00915726"/>
    <w:rsid w:val="00952C49"/>
    <w:rsid w:val="009579E9"/>
    <w:rsid w:val="00975BCF"/>
    <w:rsid w:val="00995772"/>
    <w:rsid w:val="00996E1C"/>
    <w:rsid w:val="009A7365"/>
    <w:rsid w:val="009B27AC"/>
    <w:rsid w:val="009B536D"/>
    <w:rsid w:val="009B76C7"/>
    <w:rsid w:val="009C1399"/>
    <w:rsid w:val="009C1E03"/>
    <w:rsid w:val="009D499F"/>
    <w:rsid w:val="009E2626"/>
    <w:rsid w:val="009E7F6F"/>
    <w:rsid w:val="00A01FE5"/>
    <w:rsid w:val="00A07365"/>
    <w:rsid w:val="00A10072"/>
    <w:rsid w:val="00A20121"/>
    <w:rsid w:val="00A26F42"/>
    <w:rsid w:val="00A715E6"/>
    <w:rsid w:val="00A8758C"/>
    <w:rsid w:val="00A9334C"/>
    <w:rsid w:val="00A96F8B"/>
    <w:rsid w:val="00AA22EB"/>
    <w:rsid w:val="00AA62C0"/>
    <w:rsid w:val="00AB4659"/>
    <w:rsid w:val="00AC0055"/>
    <w:rsid w:val="00AC01B5"/>
    <w:rsid w:val="00AE0030"/>
    <w:rsid w:val="00AE02ED"/>
    <w:rsid w:val="00AE370E"/>
    <w:rsid w:val="00B03F22"/>
    <w:rsid w:val="00B06048"/>
    <w:rsid w:val="00B0753B"/>
    <w:rsid w:val="00B079E2"/>
    <w:rsid w:val="00B243FD"/>
    <w:rsid w:val="00B26407"/>
    <w:rsid w:val="00B511C5"/>
    <w:rsid w:val="00B51C13"/>
    <w:rsid w:val="00B60186"/>
    <w:rsid w:val="00B6654A"/>
    <w:rsid w:val="00B7148A"/>
    <w:rsid w:val="00B77539"/>
    <w:rsid w:val="00B82F10"/>
    <w:rsid w:val="00B8334E"/>
    <w:rsid w:val="00B9467B"/>
    <w:rsid w:val="00B94C69"/>
    <w:rsid w:val="00B969E5"/>
    <w:rsid w:val="00B97364"/>
    <w:rsid w:val="00BA38E9"/>
    <w:rsid w:val="00BB43AD"/>
    <w:rsid w:val="00BC4460"/>
    <w:rsid w:val="00BD35D3"/>
    <w:rsid w:val="00BD5856"/>
    <w:rsid w:val="00BE2478"/>
    <w:rsid w:val="00BE5A45"/>
    <w:rsid w:val="00BF2834"/>
    <w:rsid w:val="00BF3957"/>
    <w:rsid w:val="00C02D91"/>
    <w:rsid w:val="00C16FB4"/>
    <w:rsid w:val="00C26568"/>
    <w:rsid w:val="00C30B03"/>
    <w:rsid w:val="00C30BB1"/>
    <w:rsid w:val="00C47798"/>
    <w:rsid w:val="00C7086F"/>
    <w:rsid w:val="00C73D27"/>
    <w:rsid w:val="00C76433"/>
    <w:rsid w:val="00C97C72"/>
    <w:rsid w:val="00CD1C7E"/>
    <w:rsid w:val="00CF52E6"/>
    <w:rsid w:val="00CF6864"/>
    <w:rsid w:val="00D077C7"/>
    <w:rsid w:val="00D409EA"/>
    <w:rsid w:val="00D55429"/>
    <w:rsid w:val="00D619C4"/>
    <w:rsid w:val="00D64220"/>
    <w:rsid w:val="00D66DB3"/>
    <w:rsid w:val="00D754DE"/>
    <w:rsid w:val="00D86614"/>
    <w:rsid w:val="00D87FA8"/>
    <w:rsid w:val="00D97380"/>
    <w:rsid w:val="00DA6622"/>
    <w:rsid w:val="00DB283D"/>
    <w:rsid w:val="00DB401F"/>
    <w:rsid w:val="00DC5A26"/>
    <w:rsid w:val="00DC7106"/>
    <w:rsid w:val="00DD24F9"/>
    <w:rsid w:val="00DE31EA"/>
    <w:rsid w:val="00DE4046"/>
    <w:rsid w:val="00DF65D9"/>
    <w:rsid w:val="00E030BE"/>
    <w:rsid w:val="00E14707"/>
    <w:rsid w:val="00E21740"/>
    <w:rsid w:val="00E235D7"/>
    <w:rsid w:val="00E25037"/>
    <w:rsid w:val="00E27968"/>
    <w:rsid w:val="00E602CF"/>
    <w:rsid w:val="00E76BB2"/>
    <w:rsid w:val="00EA758D"/>
    <w:rsid w:val="00EC5771"/>
    <w:rsid w:val="00ED21B0"/>
    <w:rsid w:val="00EE2BA0"/>
    <w:rsid w:val="00F04BE7"/>
    <w:rsid w:val="00F06843"/>
    <w:rsid w:val="00F11C55"/>
    <w:rsid w:val="00F22BFF"/>
    <w:rsid w:val="00F4599B"/>
    <w:rsid w:val="00F564D5"/>
    <w:rsid w:val="00F839B6"/>
    <w:rsid w:val="00FA20AC"/>
    <w:rsid w:val="00FB25F6"/>
    <w:rsid w:val="00FC184C"/>
    <w:rsid w:val="00FC54EE"/>
    <w:rsid w:val="00FD2423"/>
    <w:rsid w:val="00FE32EA"/>
    <w:rsid w:val="00FE364D"/>
    <w:rsid w:val="00FE6145"/>
    <w:rsid w:val="00FE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B4FB11-9F93-4E8B-80ED-4A415C8A1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2E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69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691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1662;&#1585;&#1587;&#1588;&#1606;&#1575;&#1605;&#1607;%20&#1583;&#1575;&#1606;&#1588;&#1580;&#1608;&#1740;&#1740;%20139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4B7BD-D384-4F77-8613-92BAAB8A1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پرسشنامه دانشجویی 1397</Template>
  <TotalTime>19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ALADDIN SOFTWARE TEAM</Company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11</cp:revision>
  <cp:lastPrinted>2024-08-19T06:03:00Z</cp:lastPrinted>
  <dcterms:created xsi:type="dcterms:W3CDTF">2020-01-01T07:16:00Z</dcterms:created>
  <dcterms:modified xsi:type="dcterms:W3CDTF">2026-08-26T12:43:00Z</dcterms:modified>
</cp:coreProperties>
</file>